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C2" w:rsidRPr="005679F2" w:rsidRDefault="006556C2" w:rsidP="006556C2">
      <w:pPr>
        <w:pStyle w:val="ac"/>
        <w:rPr>
          <w:lang w:val="en-US"/>
        </w:rPr>
      </w:pPr>
      <w:bookmarkStart w:id="0" w:name="_GoBack"/>
      <w:bookmarkEnd w:id="0"/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:rsidR="006556C2" w:rsidRPr="008A3E11" w:rsidRDefault="006556C2" w:rsidP="006556C2">
      <w:pPr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:rsidR="006556C2" w:rsidRPr="00C77314" w:rsidRDefault="006556C2" w:rsidP="006556C2">
      <w:pPr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E343A0" w:rsidRPr="00E343A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6556C2" w:rsidRDefault="006556C2" w:rsidP="006556C2">
      <w:pPr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:rsidR="00494387" w:rsidRPr="00E343A0" w:rsidRDefault="00494387" w:rsidP="006556C2">
      <w:pPr>
        <w:rPr>
          <w:lang w:val="en-US"/>
        </w:rPr>
      </w:pPr>
      <w:r>
        <w:rPr>
          <w:lang w:val="en-US"/>
        </w:rPr>
        <w:t>SPIN: ****-****</w:t>
      </w:r>
    </w:p>
    <w:p w:rsidR="00AA6896" w:rsidRPr="006556C2" w:rsidRDefault="00AA6896" w:rsidP="00AA6896">
      <w:pPr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:rsidR="00AA6896" w:rsidRPr="00DB7BF6" w:rsidRDefault="00AA6896" w:rsidP="00AA6896">
      <w:pPr>
        <w:rPr>
          <w:lang w:val="en-US"/>
        </w:rPr>
      </w:pPr>
      <w:r>
        <w:rPr>
          <w:lang w:val="en-US"/>
        </w:rPr>
        <w:t>ResearcherID: *-****-****</w:t>
      </w:r>
    </w:p>
    <w:p w:rsidR="00AA6896" w:rsidRPr="00FF3F96" w:rsidRDefault="00AA6896" w:rsidP="00AA6896">
      <w:pPr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:rsidR="00C77314" w:rsidRPr="00D82A66" w:rsidRDefault="00C77314" w:rsidP="005679F2">
      <w:pPr>
        <w:rPr>
          <w:bCs/>
          <w:lang w:val="en-US"/>
        </w:rPr>
      </w:pPr>
    </w:p>
    <w:p w:rsidR="006556C2" w:rsidRPr="00D82A66" w:rsidRDefault="006556C2" w:rsidP="005679F2">
      <w:pPr>
        <w:rPr>
          <w:bCs/>
          <w:lang w:val="en-US"/>
        </w:rPr>
      </w:pPr>
    </w:p>
    <w:p w:rsidR="00454415" w:rsidRPr="00AA6896" w:rsidRDefault="00AA6896" w:rsidP="005679F2">
      <w:pPr>
        <w:pStyle w:val="af"/>
        <w:rPr>
          <w:lang w:val="en-US"/>
        </w:rPr>
      </w:pPr>
      <w:r>
        <w:rPr>
          <w:lang w:val="en-US"/>
        </w:rPr>
        <w:t>UDC</w:t>
      </w:r>
    </w:p>
    <w:p w:rsidR="00454415" w:rsidRPr="00AA6896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  <w:lang w:val="en-US"/>
        </w:rPr>
      </w:pPr>
    </w:p>
    <w:p w:rsidR="001A6C93" w:rsidRPr="006556C2" w:rsidRDefault="00454415" w:rsidP="005679F2">
      <w:pPr>
        <w:pStyle w:val="af0"/>
        <w:rPr>
          <w:szCs w:val="28"/>
          <w:lang w:val="en-US"/>
        </w:rPr>
      </w:pPr>
      <w:r w:rsidRPr="006556C2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</w:t>
      </w:r>
      <w:r w:rsidR="00D82A66" w:rsidRPr="00D82A66">
        <w:rPr>
          <w:rFonts w:cs="Times New Roman"/>
          <w:bCs/>
          <w:iCs/>
          <w:szCs w:val="28"/>
          <w:lang w:val="en-US"/>
        </w:rPr>
        <w:t xml:space="preserve">150–250 </w:t>
      </w:r>
      <w:r w:rsidR="00D82A66">
        <w:rPr>
          <w:rFonts w:cs="Times New Roman"/>
          <w:bCs/>
          <w:iCs/>
          <w:szCs w:val="28"/>
          <w:lang w:val="en-US"/>
        </w:rPr>
        <w:t>words</w:t>
      </w:r>
      <w:r w:rsidR="00837A3C" w:rsidRPr="005679F2">
        <w:rPr>
          <w:rFonts w:eastAsia="MinionPro-Regular" w:cs="Times New Roman"/>
          <w:szCs w:val="28"/>
          <w:lang w:val="en-US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494387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494387">
        <w:rPr>
          <w:rStyle w:val="af4"/>
        </w:rPr>
        <w:t>:</w:t>
      </w:r>
      <w:r w:rsidR="00837A3C" w:rsidRPr="00494387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494387">
        <w:rPr>
          <w:rFonts w:eastAsia="MinionPro-Regular" w:cs="Times New Roman"/>
          <w:szCs w:val="28"/>
          <w:lang w:val="en-US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494387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494387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494387">
        <w:rPr>
          <w:rFonts w:eastAsia="MinionPro-Regular" w:cs="Times New Roman"/>
          <w:szCs w:val="28"/>
          <w:lang w:val="en-US"/>
        </w:rPr>
        <w:t>.</w:t>
      </w:r>
    </w:p>
    <w:p w:rsidR="001A6C93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E343A0" w:rsidRPr="00494387" w:rsidRDefault="00E343A0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AA6896" w:rsidRPr="00CF5994" w:rsidRDefault="00AA6896" w:rsidP="00AA6896">
      <w:pPr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F</w:t>
      </w:r>
      <w:r w:rsidRPr="00CF5994">
        <w:rPr>
          <w:rFonts w:cs="Times New Roman"/>
          <w:b/>
          <w:bCs/>
          <w:szCs w:val="28"/>
          <w:lang w:val="en-US"/>
        </w:rPr>
        <w:t>irst level title</w:t>
      </w:r>
    </w:p>
    <w:p w:rsidR="00AA6896" w:rsidRPr="00CF5994" w:rsidRDefault="00AA6896" w:rsidP="00AA6896">
      <w:pPr>
        <w:rPr>
          <w:lang w:val="en-US"/>
        </w:rPr>
      </w:pPr>
      <w:r>
        <w:rPr>
          <w:lang w:val="en-US"/>
        </w:rPr>
        <w:t>Text of the article</w:t>
      </w:r>
      <w:r>
        <w:rPr>
          <w:rStyle w:val="a9"/>
          <w:rFonts w:eastAsia="MinionPro-Regular" w:cs="Times New Roman"/>
          <w:sz w:val="24"/>
          <w:szCs w:val="24"/>
        </w:rPr>
        <w:footnoteReference w:id="1"/>
      </w:r>
      <w:r w:rsidRPr="00CF5994">
        <w:rPr>
          <w:lang w:val="en-US"/>
        </w:rPr>
        <w:t>.</w:t>
      </w:r>
    </w:p>
    <w:p w:rsidR="00AA6896" w:rsidRPr="00CF5994" w:rsidRDefault="00AA6896" w:rsidP="00AA6896">
      <w:pPr>
        <w:rPr>
          <w:lang w:val="en-US"/>
        </w:rPr>
      </w:pPr>
    </w:p>
    <w:p w:rsidR="00AA6896" w:rsidRPr="00CF5994" w:rsidRDefault="00AA6896" w:rsidP="00AA6896">
      <w:pPr>
        <w:rPr>
          <w:rFonts w:cs="Times New Roman"/>
          <w:b/>
          <w:bCs/>
          <w:i/>
          <w:szCs w:val="28"/>
          <w:lang w:val="en-US"/>
        </w:rPr>
      </w:pPr>
      <w:r>
        <w:rPr>
          <w:rFonts w:cs="Times New Roman"/>
          <w:b/>
          <w:bCs/>
          <w:i/>
          <w:szCs w:val="28"/>
          <w:lang w:val="en-US"/>
        </w:rPr>
        <w:t>S</w:t>
      </w:r>
      <w:r w:rsidRPr="00CF5994">
        <w:rPr>
          <w:rFonts w:cs="Times New Roman"/>
          <w:b/>
          <w:bCs/>
          <w:i/>
          <w:szCs w:val="28"/>
          <w:lang w:val="en-US"/>
        </w:rPr>
        <w:t>econd level title</w:t>
      </w:r>
    </w:p>
    <w:p w:rsidR="00AA6896" w:rsidRPr="00C11133" w:rsidRDefault="00AA6896" w:rsidP="00AA6896">
      <w:pPr>
        <w:rPr>
          <w:lang w:val="en-US"/>
        </w:rPr>
      </w:pPr>
      <w:r>
        <w:rPr>
          <w:lang w:val="en-US"/>
        </w:rPr>
        <w:t>Text of the article</w:t>
      </w:r>
      <w:r w:rsidRPr="00C11133">
        <w:rPr>
          <w:lang w:val="en-US"/>
        </w:rPr>
        <w:t xml:space="preserve">: </w:t>
      </w:r>
      <w:r>
        <w:rPr>
          <w:lang w:val="en-US"/>
        </w:rPr>
        <w:t>“Q</w:t>
      </w:r>
      <w:r w:rsidRPr="00C11133">
        <w:rPr>
          <w:lang w:val="en-US"/>
        </w:rPr>
        <w:t>uote</w:t>
      </w:r>
      <w:r>
        <w:rPr>
          <w:lang w:val="en-US"/>
        </w:rPr>
        <w:t>d</w:t>
      </w:r>
      <w:r w:rsidRPr="00C11133">
        <w:rPr>
          <w:lang w:val="en-US"/>
        </w:rPr>
        <w:t xml:space="preserve"> text</w:t>
      </w:r>
      <w:r>
        <w:rPr>
          <w:lang w:val="en-US"/>
        </w:rPr>
        <w:t>”</w:t>
      </w:r>
      <w:r w:rsidRPr="00C11133">
        <w:rPr>
          <w:lang w:val="en-US"/>
        </w:rPr>
        <w:t xml:space="preserve"> (</w:t>
      </w:r>
      <w:r>
        <w:rPr>
          <w:lang w:val="en-US"/>
        </w:rPr>
        <w:t>Author</w:t>
      </w:r>
      <w:r w:rsidRPr="00C11133">
        <w:rPr>
          <w:lang w:val="en-US"/>
        </w:rPr>
        <w:t xml:space="preserve"> 2015</w:t>
      </w:r>
      <w:r>
        <w:rPr>
          <w:lang w:val="en-US"/>
        </w:rPr>
        <w:t>a</w:t>
      </w:r>
      <w:r w:rsidRPr="00C11133">
        <w:rPr>
          <w:lang w:val="en-US"/>
        </w:rPr>
        <w:t>, 25).</w:t>
      </w:r>
    </w:p>
    <w:p w:rsidR="00AA6896" w:rsidRPr="00CF5994" w:rsidRDefault="00AA6896" w:rsidP="00AA6896">
      <w:pPr>
        <w:rPr>
          <w:lang w:val="en-US"/>
        </w:rPr>
      </w:pPr>
    </w:p>
    <w:p w:rsidR="00AA6896" w:rsidRPr="00CF5994" w:rsidRDefault="00AA6896" w:rsidP="00AA6896">
      <w:pPr>
        <w:rPr>
          <w:rFonts w:cs="Times New Roman"/>
          <w:bCs/>
          <w:i/>
          <w:szCs w:val="28"/>
          <w:lang w:val="en-US"/>
        </w:rPr>
      </w:pPr>
      <w:r>
        <w:rPr>
          <w:rFonts w:cs="Times New Roman"/>
          <w:bCs/>
          <w:i/>
          <w:szCs w:val="28"/>
          <w:lang w:val="en-US"/>
        </w:rPr>
        <w:t>T</w:t>
      </w:r>
      <w:r w:rsidRPr="00CF5994">
        <w:rPr>
          <w:rFonts w:cs="Times New Roman"/>
          <w:bCs/>
          <w:i/>
          <w:szCs w:val="28"/>
          <w:lang w:val="en-US"/>
        </w:rPr>
        <w:t>hird level title</w:t>
      </w:r>
    </w:p>
    <w:p w:rsidR="00AA6896" w:rsidRPr="00CF5994" w:rsidRDefault="00AA6896" w:rsidP="00AA6896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A6896" w:rsidRPr="00C11133" w:rsidRDefault="00AA6896" w:rsidP="00AA6896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Table 1 should be here</w:t>
      </w:r>
      <w:r w:rsidRPr="00C11133">
        <w:rPr>
          <w:lang w:val="en-US"/>
        </w:rPr>
        <w:t>.]</w:t>
      </w:r>
    </w:p>
    <w:p w:rsidR="00AA6896" w:rsidRPr="00CF5994" w:rsidRDefault="00AA6896" w:rsidP="00AA6896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A6896" w:rsidRPr="00CF5994" w:rsidRDefault="00AA6896" w:rsidP="00AA6896">
      <w:pPr>
        <w:rPr>
          <w:lang w:val="en-US"/>
        </w:rPr>
      </w:pPr>
    </w:p>
    <w:p w:rsidR="00AA6896" w:rsidRPr="00CF5994" w:rsidRDefault="00AA6896" w:rsidP="00AA6896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  <w:lang w:val="en-US"/>
        </w:rPr>
      </w:pPr>
      <w:r>
        <w:rPr>
          <w:rStyle w:val="40"/>
          <w:lang w:val="en-US"/>
        </w:rPr>
        <w:t>F</w:t>
      </w:r>
      <w:r w:rsidRPr="00CF5994">
        <w:rPr>
          <w:rStyle w:val="40"/>
          <w:lang w:val="en-US"/>
        </w:rPr>
        <w:t>ourth level title.</w:t>
      </w:r>
      <w:r w:rsidRPr="00CF5994">
        <w:rPr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8A3E2B" w:rsidRPr="00534279" w:rsidRDefault="008A3E2B" w:rsidP="008A3E2B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534279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AA6896" w:rsidRPr="00C11133" w:rsidRDefault="00AA6896" w:rsidP="008A3E2B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Fig</w:t>
      </w:r>
      <w:r w:rsidRPr="00C11133">
        <w:rPr>
          <w:lang w:val="en-US"/>
        </w:rPr>
        <w:t xml:space="preserve">. 1 </w:t>
      </w:r>
      <w:r>
        <w:rPr>
          <w:lang w:val="en-US"/>
        </w:rPr>
        <w:t>should be here</w:t>
      </w:r>
      <w:r w:rsidRPr="00C11133">
        <w:rPr>
          <w:lang w:val="en-US"/>
        </w:rPr>
        <w:t>.]</w:t>
      </w:r>
    </w:p>
    <w:p w:rsidR="00AA6896" w:rsidRPr="00CF5994" w:rsidRDefault="00AA6896" w:rsidP="00AA6896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A6896" w:rsidRPr="00CF5994" w:rsidRDefault="00AA6896" w:rsidP="00AA6896">
      <w:pPr>
        <w:rPr>
          <w:lang w:val="en-US"/>
        </w:rPr>
      </w:pPr>
    </w:p>
    <w:p w:rsidR="00AA6896" w:rsidRPr="00CF5994" w:rsidRDefault="00AA6896" w:rsidP="00AA6896">
      <w:pPr>
        <w:rPr>
          <w:bCs/>
          <w:i/>
          <w:lang w:val="en-US"/>
        </w:rPr>
      </w:pPr>
      <w:r>
        <w:rPr>
          <w:rStyle w:val="50"/>
          <w:lang w:val="en-US"/>
        </w:rPr>
        <w:t>F</w:t>
      </w:r>
      <w:r w:rsidRPr="00CF5994">
        <w:rPr>
          <w:rStyle w:val="50"/>
          <w:lang w:val="en-US"/>
        </w:rPr>
        <w:t>ifth level title.</w:t>
      </w:r>
      <w:r w:rsidRPr="00CF5994">
        <w:rPr>
          <w:bCs/>
          <w:i/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A6896" w:rsidRDefault="00AA6896" w:rsidP="00AA6896">
      <w:pPr>
        <w:rPr>
          <w:lang w:val="en-US"/>
        </w:rPr>
      </w:pPr>
    </w:p>
    <w:p w:rsidR="00854490" w:rsidRPr="00A20A19" w:rsidRDefault="00854490" w:rsidP="00AA6896">
      <w:pPr>
        <w:rPr>
          <w:lang w:val="en-US"/>
        </w:rPr>
      </w:pPr>
    </w:p>
    <w:p w:rsidR="00854490" w:rsidRPr="000C3A40" w:rsidRDefault="00854490" w:rsidP="0085449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Conflict of Interest</w:t>
      </w:r>
    </w:p>
    <w:p w:rsidR="00854490" w:rsidRDefault="00854490" w:rsidP="0085449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Recommended language: “The authors declare that there is no conflict of interest, either existing or potential.” If a conflict of interest exists and might influence the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reported results, it must be declared in this section.)</w:t>
      </w:r>
    </w:p>
    <w:p w:rsidR="00854490" w:rsidRPr="000C3A40" w:rsidRDefault="00854490" w:rsidP="0085449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lastRenderedPageBreak/>
        <w:t>Ethics Approval</w:t>
      </w:r>
    </w:p>
    <w:p w:rsidR="00854490" w:rsidRPr="000C3A40" w:rsidRDefault="00854490" w:rsidP="00854490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(</w:t>
      </w:r>
      <w:r w:rsidRPr="000C3A40">
        <w:rPr>
          <w:bCs/>
          <w:sz w:val="24"/>
          <w:szCs w:val="24"/>
          <w:lang w:val="en-US"/>
        </w:rPr>
        <w:t>This section is obligatory for submissions reporting results of experiments on animals 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humans.</w:t>
      </w:r>
      <w:r>
        <w:rPr>
          <w:bCs/>
          <w:sz w:val="24"/>
          <w:szCs w:val="24"/>
          <w:lang w:val="en-US"/>
        </w:rPr>
        <w:t>)</w:t>
      </w:r>
    </w:p>
    <w:p w:rsidR="00854490" w:rsidRPr="000C3A40" w:rsidRDefault="00854490" w:rsidP="0085449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Author Contributions</w:t>
      </w:r>
    </w:p>
    <w:p w:rsidR="00854490" w:rsidRPr="000C3A40" w:rsidRDefault="00854490" w:rsidP="0085449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(If possible specify how each of the authors contributed to the submission. No particular format is required.)</w:t>
      </w:r>
    </w:p>
    <w:p w:rsidR="00854490" w:rsidRPr="000C3A40" w:rsidRDefault="00854490" w:rsidP="0085449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Acknowledgements</w:t>
      </w:r>
    </w:p>
    <w:p w:rsidR="00854490" w:rsidRPr="000C3A40" w:rsidRDefault="00854490" w:rsidP="0085449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(In this section, please list individuals who assisted the authors in their research and/or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working on the submission, but did not directly participate in its preparation or writing.)</w:t>
      </w:r>
    </w:p>
    <w:p w:rsidR="00854490" w:rsidRPr="000C3A40" w:rsidRDefault="00854490" w:rsidP="0085449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Funding</w:t>
      </w:r>
    </w:p>
    <w:p w:rsidR="00854490" w:rsidRPr="000C3A40" w:rsidRDefault="00854490" w:rsidP="0085449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Please state your sources of funding for the study or lack thereof. Recommended language in case of no funding: “The study did not receive any external funding.”)</w:t>
      </w:r>
    </w:p>
    <w:p w:rsidR="00AA6896" w:rsidRDefault="00AA6896" w:rsidP="00AA6896">
      <w:pPr>
        <w:jc w:val="center"/>
        <w:rPr>
          <w:lang w:val="en-US"/>
        </w:rPr>
      </w:pPr>
    </w:p>
    <w:p w:rsidR="00E343A0" w:rsidRPr="00A72109" w:rsidRDefault="00E343A0" w:rsidP="00AA6896">
      <w:pPr>
        <w:jc w:val="center"/>
        <w:rPr>
          <w:lang w:val="en-US"/>
        </w:rPr>
      </w:pPr>
    </w:p>
    <w:p w:rsidR="00AA6896" w:rsidRPr="005C741A" w:rsidRDefault="00AA6896" w:rsidP="00AA6896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:rsidR="00AA6896" w:rsidRPr="00D33A05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8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A6896" w:rsidRPr="00D33A05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9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A6896" w:rsidRPr="00D33A05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Avtor, </w:t>
      </w:r>
      <w:r>
        <w:rPr>
          <w:lang w:val="en-US"/>
        </w:rPr>
        <w:t>C</w:t>
      </w:r>
      <w:r w:rsidRPr="00D33A05">
        <w:rPr>
          <w:lang w:val="en-US"/>
        </w:rPr>
        <w:t>. </w:t>
      </w:r>
      <w:r>
        <w:rPr>
          <w:lang w:val="en-US"/>
        </w:rPr>
        <w:t>C</w:t>
      </w:r>
      <w:r w:rsidRPr="00D33A05">
        <w:rPr>
          <w:lang w:val="en-US"/>
        </w:rPr>
        <w:t xml:space="preserve">., Avtor, </w:t>
      </w:r>
      <w:r>
        <w:rPr>
          <w:lang w:val="en-US"/>
        </w:rPr>
        <w:t>D</w:t>
      </w:r>
      <w:r w:rsidRPr="00D33A05">
        <w:rPr>
          <w:lang w:val="en-US"/>
        </w:rPr>
        <w:t>. </w:t>
      </w:r>
      <w:r>
        <w:rPr>
          <w:lang w:val="en-US"/>
        </w:rPr>
        <w:t>D</w:t>
      </w:r>
      <w:r w:rsidRPr="00D33A05">
        <w:rPr>
          <w:lang w:val="en-US"/>
        </w:rPr>
        <w:t xml:space="preserve">.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</w:t>
      </w:r>
      <w:r>
        <w:rPr>
          <w:i/>
          <w:lang w:val="en-US"/>
        </w:rPr>
        <w:t> </w:t>
      </w:r>
      <w:r w:rsidRPr="00536459">
        <w:rPr>
          <w:i/>
          <w:lang w:val="en-US"/>
        </w:rPr>
        <w:t>a</w:t>
      </w:r>
      <w:r w:rsidRPr="00191916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:rsidR="00AA6896" w:rsidRPr="00D33A05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 xml:space="preserve">, </w:t>
      </w:r>
      <w:r>
        <w:rPr>
          <w:lang w:val="en-US"/>
        </w:rPr>
        <w:t>E. E</w:t>
      </w:r>
      <w:r w:rsidRPr="00D33A05">
        <w:rPr>
          <w:lang w:val="en-US"/>
        </w:rPr>
        <w:t xml:space="preserve">. (2017) Title of an article. </w:t>
      </w:r>
      <w:r w:rsidRPr="00E834E4">
        <w:rPr>
          <w:lang w:val="en-US"/>
        </w:rPr>
        <w:t xml:space="preserve">In: A. A. Editor, B. Editor, </w:t>
      </w:r>
      <w:r>
        <w:rPr>
          <w:lang w:val="en-US"/>
        </w:rPr>
        <w:t>C</w:t>
      </w:r>
      <w:r w:rsidRPr="00E834E4">
        <w:rPr>
          <w:lang w:val="en-US"/>
        </w:rPr>
        <w:t>. </w:t>
      </w:r>
      <w:r>
        <w:rPr>
          <w:lang w:val="en-US"/>
        </w:rPr>
        <w:t>C</w:t>
      </w:r>
      <w:r w:rsidRPr="00E834E4">
        <w:rPr>
          <w:lang w:val="en-US"/>
        </w:rPr>
        <w:t xml:space="preserve">. Editor, </w:t>
      </w:r>
      <w:r>
        <w:rPr>
          <w:lang w:val="en-US"/>
        </w:rPr>
        <w:t>D</w:t>
      </w:r>
      <w:r w:rsidRPr="00E834E4">
        <w:rPr>
          <w:lang w:val="en-US"/>
        </w:rPr>
        <w:t>.</w:t>
      </w:r>
      <w:r>
        <w:rPr>
          <w:lang w:val="en-US"/>
        </w:rPr>
        <w:t> </w:t>
      </w:r>
      <w:r w:rsidRPr="00E834E4">
        <w:rPr>
          <w:lang w:val="en-US"/>
        </w:rPr>
        <w:t xml:space="preserve">Editor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>n: Proceedings of the 10</w:t>
      </w:r>
      <w:r w:rsidRPr="00E834E4">
        <w:rPr>
          <w:i/>
          <w:vertAlign w:val="superscript"/>
          <w:lang w:val="en-US"/>
        </w:rPr>
        <w:t xml:space="preserve">th </w:t>
      </w:r>
      <w:r w:rsidRPr="00536459">
        <w:rPr>
          <w:i/>
          <w:lang w:val="en-US"/>
        </w:rPr>
        <w:t xml:space="preserve">International scientific and </w:t>
      </w:r>
      <w:r>
        <w:rPr>
          <w:i/>
          <w:lang w:val="en-US"/>
        </w:rPr>
        <w:t>practical conference (11–12 May</w:t>
      </w:r>
      <w:r w:rsidRPr="00536459">
        <w:rPr>
          <w:i/>
          <w:lang w:val="en-US"/>
        </w:rPr>
        <w:t xml:space="preserve"> 2017)]. </w:t>
      </w:r>
      <w:r>
        <w:rPr>
          <w:lang w:val="en-US"/>
        </w:rPr>
        <w:t>S. l.</w:t>
      </w:r>
      <w:r w:rsidRPr="00D33A05">
        <w:rPr>
          <w:lang w:val="en-US"/>
        </w:rPr>
        <w:t xml:space="preserve">: </w:t>
      </w:r>
      <w:r>
        <w:rPr>
          <w:lang w:val="en-US"/>
        </w:rPr>
        <w:t>Springer</w:t>
      </w:r>
      <w:r w:rsidRPr="00D33A05">
        <w:rPr>
          <w:lang w:val="en-US"/>
        </w:rPr>
        <w:t xml:space="preserve">, </w:t>
      </w:r>
      <w:r>
        <w:rPr>
          <w:lang w:val="en-US"/>
        </w:rPr>
        <w:t>pp. 51–75</w:t>
      </w:r>
      <w:r w:rsidRPr="00D33A05">
        <w:rPr>
          <w:lang w:val="en-US"/>
        </w:rPr>
        <w:t xml:space="preserve">.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A6896" w:rsidRPr="00536459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F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0" w:history="1">
        <w:r w:rsidRPr="00AA6896">
          <w:rPr>
            <w:lang w:val="en-US"/>
          </w:rPr>
          <w:t xml:space="preserve"> </w:t>
        </w:r>
        <w:r w:rsidRPr="001A063C">
          <w:rPr>
            <w:rStyle w:val="aff"/>
            <w:lang w:val="en-US"/>
          </w:rPr>
          <w:t>https://www.sciencedirect.com/journal/biomedicine</w:t>
        </w:r>
        <w:r w:rsidRPr="00E52CE9">
          <w:rPr>
            <w:rStyle w:val="aff"/>
            <w:lang w:val="en-US"/>
          </w:rPr>
          <w:t>/</w:t>
        </w:r>
      </w:hyperlink>
      <w:r w:rsidRPr="00536459">
        <w:rPr>
          <w:lang w:val="en-US"/>
        </w:rPr>
        <w:t>... (accessed 05.05.2020). (In English)</w:t>
      </w:r>
    </w:p>
    <w:p w:rsidR="00AA6896" w:rsidRPr="00536459" w:rsidRDefault="00AA6896" w:rsidP="00AA6896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E</w:t>
      </w:r>
      <w:r w:rsidRPr="00536459">
        <w:rPr>
          <w:lang w:val="en-US"/>
        </w:rPr>
        <w:t>. </w:t>
      </w:r>
      <w:r>
        <w:rPr>
          <w:lang w:val="en-US"/>
        </w:rPr>
        <w:t>E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</w:t>
      </w:r>
      <w:r>
        <w:rPr>
          <w:lang w:val="en-US"/>
        </w:rPr>
        <w:t>New Jersey</w:t>
      </w:r>
      <w:r w:rsidRPr="00536459">
        <w:rPr>
          <w:lang w:val="en-US"/>
        </w:rPr>
        <w:t xml:space="preserve">: </w:t>
      </w:r>
      <w:r>
        <w:rPr>
          <w:lang w:val="en-US"/>
        </w:rPr>
        <w:t>Wiley</w:t>
      </w:r>
      <w:r w:rsidRPr="00536459">
        <w:rPr>
          <w:lang w:val="en-US"/>
        </w:rPr>
        <w:t>, 300 p. (In</w:t>
      </w:r>
      <w:r>
        <w:rPr>
          <w:lang w:val="en-US"/>
        </w:rPr>
        <w:t> English</w:t>
      </w:r>
      <w:r w:rsidRPr="00536459">
        <w:rPr>
          <w:lang w:val="en-US"/>
        </w:rPr>
        <w:t>)</w:t>
      </w:r>
    </w:p>
    <w:p w:rsidR="006556C2" w:rsidRPr="00FF3F96" w:rsidRDefault="006556C2" w:rsidP="006556C2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6556C2" w:rsidRDefault="006556C2" w:rsidP="00F95A8E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8A3E2B" w:rsidRDefault="006556C2" w:rsidP="008A3E2B">
      <w:pPr>
        <w:pStyle w:val="af7"/>
        <w:rPr>
          <w:bCs/>
          <w:lang w:val="en-US"/>
        </w:rPr>
      </w:pPr>
      <w:r>
        <w:rPr>
          <w:bCs/>
          <w:lang w:val="en-US"/>
        </w:rPr>
        <w:t>Table 1.</w:t>
      </w:r>
      <w:r w:rsidR="008A3E2B">
        <w:rPr>
          <w:bCs/>
        </w:rPr>
        <w:t xml:space="preserve"> </w:t>
      </w:r>
      <w:r w:rsidRPr="00E93DFB">
        <w:rPr>
          <w:lang w:val="en-US"/>
        </w:rPr>
        <w:t>Title</w:t>
      </w:r>
      <w:r w:rsidRPr="006556C2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6556C2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6556C2">
        <w:rPr>
          <w:lang w:val="en-US"/>
        </w:rPr>
        <w:t xml:space="preserve"> </w:t>
      </w:r>
      <w:r>
        <w:rPr>
          <w:lang w:val="en-US"/>
        </w:rPr>
        <w:t>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AA6896" w:rsidRPr="0047740A" w:rsidTr="00777A7E">
        <w:tc>
          <w:tcPr>
            <w:tcW w:w="3190" w:type="dxa"/>
          </w:tcPr>
          <w:p w:rsidR="00AA6896" w:rsidRPr="00455E5C" w:rsidRDefault="00AA6896" w:rsidP="0077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AA6896" w:rsidRPr="0047740A" w:rsidRDefault="00AA6896" w:rsidP="0077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91" w:type="dxa"/>
          </w:tcPr>
          <w:p w:rsidR="00AA6896" w:rsidRPr="0047740A" w:rsidRDefault="00AA6896" w:rsidP="0077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AA6896" w:rsidRPr="0047740A" w:rsidTr="00777A7E">
        <w:tc>
          <w:tcPr>
            <w:tcW w:w="3190" w:type="dxa"/>
          </w:tcPr>
          <w:p w:rsidR="00AA6896" w:rsidRPr="0047740A" w:rsidRDefault="00AA6896" w:rsidP="0077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47740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AA6896" w:rsidRPr="006D5548" w:rsidRDefault="00AA6896" w:rsidP="00777A7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AA6896" w:rsidRPr="006D5548" w:rsidRDefault="00AA6896" w:rsidP="00777A7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F95A8E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AA6896" w:rsidRDefault="00AA6896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AA6896" w:rsidRPr="00AA6896" w:rsidRDefault="00AA6896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AA6896" w:rsidRPr="00AA6896" w:rsidSect="0047740A">
      <w:footerReference w:type="default" r:id="rId11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E37" w:rsidRDefault="00831E37" w:rsidP="00837A3C">
      <w:r>
        <w:separator/>
      </w:r>
    </w:p>
  </w:endnote>
  <w:endnote w:type="continuationSeparator" w:id="0">
    <w:p w:rsidR="00831E37" w:rsidRDefault="00831E37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C52B98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E37" w:rsidRDefault="00831E37" w:rsidP="00837A3C">
      <w:r>
        <w:separator/>
      </w:r>
    </w:p>
  </w:footnote>
  <w:footnote w:type="continuationSeparator" w:id="0">
    <w:p w:rsidR="00831E37" w:rsidRDefault="00831E37" w:rsidP="00837A3C">
      <w:r>
        <w:continuationSeparator/>
      </w:r>
    </w:p>
  </w:footnote>
  <w:footnote w:id="1">
    <w:p w:rsidR="00AA6896" w:rsidRDefault="00AA6896" w:rsidP="00AA6896">
      <w:pPr>
        <w:pStyle w:val="a7"/>
      </w:pPr>
      <w:r w:rsidRPr="00E93DFB">
        <w:rPr>
          <w:rStyle w:val="a9"/>
        </w:rPr>
        <w:footnoteRef/>
      </w:r>
      <w:r w:rsidRPr="00E93DFB">
        <w:t xml:space="preserve"> </w:t>
      </w:r>
      <w:r>
        <w:rPr>
          <w:lang w:val="en-US"/>
        </w:rPr>
        <w:t>Text of the footnote</w:t>
      </w:r>
      <w:r w:rsidRPr="00E93D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37"/>
    <w:rsid w:val="00002339"/>
    <w:rsid w:val="000A2999"/>
    <w:rsid w:val="00100A32"/>
    <w:rsid w:val="001A063C"/>
    <w:rsid w:val="001A6C93"/>
    <w:rsid w:val="001D13A5"/>
    <w:rsid w:val="002A1F2C"/>
    <w:rsid w:val="003E3804"/>
    <w:rsid w:val="004541F5"/>
    <w:rsid w:val="00454415"/>
    <w:rsid w:val="0047740A"/>
    <w:rsid w:val="00494387"/>
    <w:rsid w:val="004E2056"/>
    <w:rsid w:val="005679F2"/>
    <w:rsid w:val="0059725F"/>
    <w:rsid w:val="00611A46"/>
    <w:rsid w:val="006556C2"/>
    <w:rsid w:val="006A5525"/>
    <w:rsid w:val="006F5EB7"/>
    <w:rsid w:val="00831E37"/>
    <w:rsid w:val="00837A3C"/>
    <w:rsid w:val="00854490"/>
    <w:rsid w:val="008A3E11"/>
    <w:rsid w:val="008A3E2B"/>
    <w:rsid w:val="00961DED"/>
    <w:rsid w:val="00A070A8"/>
    <w:rsid w:val="00A126BC"/>
    <w:rsid w:val="00A80776"/>
    <w:rsid w:val="00AA6896"/>
    <w:rsid w:val="00AB2B1B"/>
    <w:rsid w:val="00C33B17"/>
    <w:rsid w:val="00C52B98"/>
    <w:rsid w:val="00C77314"/>
    <w:rsid w:val="00D82A66"/>
    <w:rsid w:val="00E10ADD"/>
    <w:rsid w:val="00E343A0"/>
    <w:rsid w:val="00E93DFB"/>
    <w:rsid w:val="00EA4C7A"/>
    <w:rsid w:val="00EC6856"/>
    <w:rsid w:val="00EF006E"/>
    <w:rsid w:val="00F11486"/>
    <w:rsid w:val="00F42D95"/>
    <w:rsid w:val="00F95A8E"/>
    <w:rsid w:val="00FA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655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0000/00000000000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ciencedirect.com/journal/biological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A820-5C52-4371-A469-1C1F454C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Article_Template_IPh.dotx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2021-04-30T11:07:00Z</dcterms:created>
  <dcterms:modified xsi:type="dcterms:W3CDTF">2021-04-30T11:07:00Z</dcterms:modified>
</cp:coreProperties>
</file>